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5FF27" w14:textId="77777777" w:rsidR="00081375" w:rsidRPr="0056355D" w:rsidRDefault="00081375" w:rsidP="00962DB6">
      <w:pPr>
        <w:rPr>
          <w:rFonts w:ascii="Arial" w:hAnsi="Arial" w:cs="Arial"/>
          <w:lang w:val="fr-CA"/>
        </w:rPr>
      </w:pPr>
      <w:bookmarkStart w:id="0" w:name="_GoBack"/>
      <w:bookmarkEnd w:id="0"/>
    </w:p>
    <w:p w14:paraId="108A633F" w14:textId="77777777" w:rsidR="00081375" w:rsidRDefault="00081375" w:rsidP="00962DB6">
      <w:pPr>
        <w:rPr>
          <w:rFonts w:ascii="Arial" w:hAnsi="Arial" w:cs="Arial"/>
        </w:rPr>
      </w:pPr>
    </w:p>
    <w:p w14:paraId="280E26E7" w14:textId="77777777" w:rsidR="00081375" w:rsidRDefault="00081375" w:rsidP="00962DB6">
      <w:pPr>
        <w:rPr>
          <w:rFonts w:ascii="Arial" w:hAnsi="Arial" w:cs="Arial"/>
        </w:rPr>
      </w:pPr>
    </w:p>
    <w:p w14:paraId="41F73C8B" w14:textId="77777777" w:rsidR="00081375" w:rsidRDefault="00081375" w:rsidP="00962DB6">
      <w:pPr>
        <w:rPr>
          <w:rFonts w:ascii="Arial" w:hAnsi="Arial" w:cs="Arial"/>
        </w:rPr>
      </w:pPr>
    </w:p>
    <w:p w14:paraId="44DA650E" w14:textId="77777777" w:rsidR="0022212D" w:rsidRDefault="0022212D" w:rsidP="00962DB6">
      <w:pPr>
        <w:rPr>
          <w:rFonts w:ascii="Arial" w:hAnsi="Arial" w:cs="Arial"/>
        </w:rPr>
      </w:pPr>
    </w:p>
    <w:p w14:paraId="3B6B7EBC" w14:textId="77777777" w:rsidR="00AF6143" w:rsidRDefault="00AF6143" w:rsidP="00962DB6">
      <w:pPr>
        <w:rPr>
          <w:rFonts w:ascii="Arial" w:hAnsi="Arial" w:cs="Arial"/>
        </w:rPr>
      </w:pPr>
    </w:p>
    <w:p w14:paraId="0963ABA5" w14:textId="56DB702E" w:rsidR="0022212D" w:rsidRDefault="00410277" w:rsidP="00962DB6">
      <w:pPr>
        <w:rPr>
          <w:rFonts w:ascii="Arial" w:hAnsi="Arial" w:cs="Arial"/>
        </w:rPr>
      </w:pPr>
      <w:r>
        <w:rPr>
          <w:rFonts w:ascii="Arial" w:hAnsi="Arial" w:cs="Arial"/>
        </w:rPr>
        <w:t>September 12, 2021</w:t>
      </w:r>
    </w:p>
    <w:p w14:paraId="4FBC9F73" w14:textId="77777777" w:rsidR="00107D62" w:rsidRDefault="00107D62" w:rsidP="00107D62">
      <w:pPr>
        <w:rPr>
          <w:rFonts w:ascii="Times New Roman" w:hAnsi="Times New Roman" w:cs="Times New Roman"/>
          <w:noProof/>
          <w:sz w:val="22"/>
          <w:lang w:eastAsia="en-CA"/>
        </w:rPr>
      </w:pPr>
    </w:p>
    <w:p w14:paraId="123DD5B3" w14:textId="77777777" w:rsidR="00107D62" w:rsidRPr="00107D62" w:rsidRDefault="00107D62" w:rsidP="00107D62">
      <w:pPr>
        <w:rPr>
          <w:rFonts w:ascii="Arial" w:hAnsi="Arial" w:cs="Arial"/>
        </w:rPr>
      </w:pPr>
      <w:r w:rsidRPr="00107D62">
        <w:rPr>
          <w:rFonts w:ascii="Arial" w:hAnsi="Arial" w:cs="Arial"/>
        </w:rPr>
        <w:t>Dear Families,</w:t>
      </w:r>
    </w:p>
    <w:p w14:paraId="693BDC1D" w14:textId="77777777" w:rsidR="00107D62" w:rsidRPr="00107D62" w:rsidRDefault="00107D62" w:rsidP="00107D62">
      <w:pPr>
        <w:rPr>
          <w:rFonts w:ascii="Arial" w:hAnsi="Arial" w:cs="Arial"/>
        </w:rPr>
      </w:pPr>
    </w:p>
    <w:p w14:paraId="38782532" w14:textId="6D0AEAB7" w:rsidR="00107D62" w:rsidRPr="00107D62" w:rsidRDefault="00107D62" w:rsidP="00107D62">
      <w:pPr>
        <w:rPr>
          <w:rFonts w:ascii="Arial" w:hAnsi="Arial" w:cs="Arial"/>
        </w:rPr>
      </w:pPr>
      <w:r w:rsidRPr="00107D62">
        <w:rPr>
          <w:rFonts w:ascii="Arial" w:hAnsi="Arial" w:cs="Arial"/>
        </w:rPr>
        <w:t>First of all, I want to thank you for trusting us with your most precious gifts!</w:t>
      </w:r>
      <w:r>
        <w:rPr>
          <w:rFonts w:ascii="Arial" w:hAnsi="Arial" w:cs="Arial"/>
        </w:rPr>
        <w:t xml:space="preserve">  Whether you are new to Amherstview</w:t>
      </w:r>
      <w:r w:rsidRPr="00107D62">
        <w:rPr>
          <w:rFonts w:ascii="Arial" w:hAnsi="Arial" w:cs="Arial"/>
        </w:rPr>
        <w:t xml:space="preserve"> and area or if you made the decision to change schools, we feel </w:t>
      </w:r>
      <w:r>
        <w:rPr>
          <w:rFonts w:ascii="Arial" w:hAnsi="Arial" w:cs="Arial"/>
        </w:rPr>
        <w:t>humbled that you chose Our Lady of Mount Carmel</w:t>
      </w:r>
      <w:r w:rsidR="002A3098">
        <w:rPr>
          <w:rFonts w:ascii="Arial" w:hAnsi="Arial" w:cs="Arial"/>
        </w:rPr>
        <w:t xml:space="preserve"> Catholic School</w:t>
      </w:r>
      <w:r w:rsidRPr="00107D62">
        <w:rPr>
          <w:rFonts w:ascii="Arial" w:hAnsi="Arial" w:cs="Arial"/>
        </w:rPr>
        <w:t xml:space="preserve"> to continue that foundation of learning that began elsewhere.  We take this responsibility seriously and want to assure you that each and every person that crosses our threshold is greeted with a smile (in our eyes for now), soft words and a gentle kindness that we believe is incredibly important in creating a warm</w:t>
      </w:r>
      <w:r w:rsidR="00AF6143">
        <w:rPr>
          <w:rFonts w:ascii="Arial" w:hAnsi="Arial" w:cs="Arial"/>
        </w:rPr>
        <w:t>, inclusive, welcoming</w:t>
      </w:r>
      <w:r w:rsidRPr="00107D62">
        <w:rPr>
          <w:rFonts w:ascii="Arial" w:hAnsi="Arial" w:cs="Arial"/>
        </w:rPr>
        <w:t xml:space="preserve"> and accepting </w:t>
      </w:r>
      <w:r w:rsidR="00AF6143">
        <w:rPr>
          <w:rFonts w:ascii="Arial" w:hAnsi="Arial" w:cs="Arial"/>
        </w:rPr>
        <w:t xml:space="preserve">Catholic </w:t>
      </w:r>
      <w:r w:rsidRPr="00107D62">
        <w:rPr>
          <w:rFonts w:ascii="Arial" w:hAnsi="Arial" w:cs="Arial"/>
        </w:rPr>
        <w:t xml:space="preserve">learning environment for </w:t>
      </w:r>
      <w:r w:rsidR="00AF6143">
        <w:rPr>
          <w:rFonts w:ascii="Arial" w:hAnsi="Arial" w:cs="Arial"/>
        </w:rPr>
        <w:t>children.</w:t>
      </w:r>
    </w:p>
    <w:p w14:paraId="7437AEC6" w14:textId="77777777" w:rsidR="00107D62" w:rsidRDefault="00107D62" w:rsidP="00107D62">
      <w:pPr>
        <w:rPr>
          <w:rFonts w:ascii="Arial" w:hAnsi="Arial" w:cs="Arial"/>
        </w:rPr>
      </w:pPr>
    </w:p>
    <w:p w14:paraId="1738EA4D" w14:textId="70B16487" w:rsidR="00107D62" w:rsidRDefault="00107D62" w:rsidP="00107D62">
      <w:pPr>
        <w:rPr>
          <w:rFonts w:ascii="Arial" w:hAnsi="Arial" w:cs="Arial"/>
        </w:rPr>
      </w:pPr>
      <w:r>
        <w:rPr>
          <w:rFonts w:ascii="Arial" w:hAnsi="Arial" w:cs="Arial"/>
        </w:rPr>
        <w:t>The first week of school was a terrific success despite some necessary changes and tweaking to schedules.  It proves how resilient and flexible our children are.</w:t>
      </w:r>
      <w:r w:rsidR="002A3098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The staff and students are thri</w:t>
      </w:r>
      <w:r w:rsidR="00410277">
        <w:rPr>
          <w:rFonts w:ascii="Arial" w:hAnsi="Arial" w:cs="Arial"/>
        </w:rPr>
        <w:t>lled to be back in the building!</w:t>
      </w:r>
    </w:p>
    <w:p w14:paraId="7D8155EC" w14:textId="77777777" w:rsidR="00107D62" w:rsidRDefault="00107D62" w:rsidP="00107D62">
      <w:pPr>
        <w:rPr>
          <w:rFonts w:ascii="Arial" w:hAnsi="Arial" w:cs="Arial"/>
        </w:rPr>
      </w:pPr>
    </w:p>
    <w:p w14:paraId="65CA49A6" w14:textId="546CA7C9" w:rsidR="00107D62" w:rsidRDefault="00107D62" w:rsidP="00107D62">
      <w:pPr>
        <w:rPr>
          <w:rFonts w:ascii="Arial" w:hAnsi="Arial" w:cs="Arial"/>
        </w:rPr>
      </w:pPr>
      <w:r w:rsidRPr="00107D62">
        <w:rPr>
          <w:rFonts w:ascii="Arial" w:hAnsi="Arial" w:cs="Arial"/>
          <w:b/>
        </w:rPr>
        <w:t>A reminder that our yard supervision does not begin until 9:00am</w:t>
      </w:r>
      <w:r>
        <w:rPr>
          <w:rFonts w:ascii="Arial" w:hAnsi="Arial" w:cs="Arial"/>
        </w:rPr>
        <w:t>.  Please do not drop your children off until you see the staff in the yellow safety vests.  The adults and children you may see on the yard prior to 9:00 am,</w:t>
      </w:r>
      <w:r w:rsidR="002A30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are part of the before and after school care program and are not responsible for supervising student not in their care.  In addition, while we look forward to a time that we can welcome you into the school and classrooms, we are not there yet.  Parents/guardians are not permitted on the schoolyard during school hours (9:00 am-3:40 pm).  We thank you in advance for continuing to use the drop off and pick up procedure. </w:t>
      </w:r>
    </w:p>
    <w:p w14:paraId="1C785C85" w14:textId="77777777" w:rsidR="00107D62" w:rsidRDefault="00107D62" w:rsidP="00107D62">
      <w:pPr>
        <w:rPr>
          <w:rFonts w:ascii="Arial" w:hAnsi="Arial" w:cs="Arial"/>
        </w:rPr>
      </w:pPr>
    </w:p>
    <w:p w14:paraId="50820D6B" w14:textId="77777777" w:rsidR="00107D62" w:rsidRDefault="00107D62" w:rsidP="00107D62">
      <w:pPr>
        <w:rPr>
          <w:rFonts w:ascii="Arial" w:hAnsi="Arial" w:cs="Arial"/>
        </w:rPr>
      </w:pPr>
      <w:r>
        <w:rPr>
          <w:rFonts w:ascii="Arial" w:hAnsi="Arial" w:cs="Arial"/>
        </w:rPr>
        <w:t>The first School Council meeting will take place on Tuesday September 21</w:t>
      </w:r>
      <w:r w:rsidRPr="00107D62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at 6:00 pm.  The first meeting will be in person on the </w:t>
      </w:r>
      <w:r w:rsidR="00BB7C9D">
        <w:rPr>
          <w:rFonts w:ascii="Arial" w:hAnsi="Arial" w:cs="Arial"/>
        </w:rPr>
        <w:t>schoolyard</w:t>
      </w:r>
      <w:r>
        <w:rPr>
          <w:rFonts w:ascii="Arial" w:hAnsi="Arial" w:cs="Arial"/>
        </w:rPr>
        <w:t xml:space="preserve"> under the shade structure – please bring a lawn chair.  The agenda is attached.  If you are interested in running for an executive position, please contact Jennifer Barrie </w:t>
      </w:r>
      <w:r w:rsidR="00BB7C9D">
        <w:rPr>
          <w:rFonts w:ascii="Arial" w:hAnsi="Arial" w:cs="Arial"/>
        </w:rPr>
        <w:t xml:space="preserve">at </w:t>
      </w:r>
      <w:hyperlink r:id="rId10" w:history="1">
        <w:r w:rsidR="00BB7C9D" w:rsidRPr="00E250A3">
          <w:rPr>
            <w:rStyle w:val="Hyperlink"/>
            <w:rFonts w:ascii="Arial" w:hAnsi="Arial" w:cs="Arial"/>
          </w:rPr>
          <w:t>jensteve@sympatico.ca</w:t>
        </w:r>
      </w:hyperlink>
    </w:p>
    <w:p w14:paraId="28499711" w14:textId="77777777" w:rsidR="00107D62" w:rsidRDefault="00107D62" w:rsidP="00107D62">
      <w:pPr>
        <w:rPr>
          <w:rFonts w:ascii="Arial" w:hAnsi="Arial" w:cs="Arial"/>
        </w:rPr>
      </w:pPr>
    </w:p>
    <w:p w14:paraId="2A352ECF" w14:textId="7713DF7C" w:rsidR="00BB7C9D" w:rsidRDefault="00BB7C9D" w:rsidP="00107D62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will receive information about our first Terry Fox fundraiser this week with the </w:t>
      </w:r>
      <w:r w:rsidR="002A3098">
        <w:rPr>
          <w:rFonts w:ascii="Arial" w:hAnsi="Arial" w:cs="Arial"/>
        </w:rPr>
        <w:t>kickoff</w:t>
      </w:r>
      <w:r>
        <w:rPr>
          <w:rFonts w:ascii="Arial" w:hAnsi="Arial" w:cs="Arial"/>
        </w:rPr>
        <w:t xml:space="preserve"> Milk Shake sales, which can be pre ordered and will be delivered to students on September </w:t>
      </w:r>
      <w:r w:rsidR="00410277">
        <w:rPr>
          <w:rFonts w:ascii="Arial" w:hAnsi="Arial" w:cs="Arial"/>
        </w:rPr>
        <w:t>22nd</w:t>
      </w:r>
      <w:r>
        <w:rPr>
          <w:rFonts w:ascii="Arial" w:hAnsi="Arial" w:cs="Arial"/>
        </w:rPr>
        <w:t>, 29</w:t>
      </w:r>
      <w:r w:rsidRPr="00BB7C9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and October 6</w:t>
      </w:r>
      <w:r w:rsidRPr="00BB7C9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and 13</w:t>
      </w:r>
      <w:r w:rsidRPr="00BB7C9D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>.  All proceeds will go towards our fundraising goal for the Terry Fox Foundation.</w:t>
      </w:r>
    </w:p>
    <w:p w14:paraId="5551878D" w14:textId="77777777" w:rsidR="00BB7C9D" w:rsidRDefault="00BB7C9D" w:rsidP="00107D62">
      <w:pPr>
        <w:rPr>
          <w:rFonts w:ascii="Arial" w:hAnsi="Arial" w:cs="Arial"/>
        </w:rPr>
      </w:pPr>
    </w:p>
    <w:p w14:paraId="33CA0996" w14:textId="0AF6110B" w:rsidR="00BB7C9D" w:rsidRPr="00410277" w:rsidRDefault="00BB7C9D" w:rsidP="00107D62">
      <w:pPr>
        <w:rPr>
          <w:rFonts w:ascii="Arial" w:hAnsi="Arial" w:cs="Arial"/>
          <w:b/>
        </w:rPr>
      </w:pPr>
      <w:r>
        <w:rPr>
          <w:rFonts w:ascii="Arial" w:hAnsi="Arial" w:cs="Arial"/>
        </w:rPr>
        <w:t>From time to time, students engage in curricular activities that occur off school property in the immediate community, but within</w:t>
      </w:r>
      <w:r w:rsidR="00410277">
        <w:rPr>
          <w:rFonts w:ascii="Arial" w:hAnsi="Arial" w:cs="Arial"/>
        </w:rPr>
        <w:t xml:space="preserve"> walking distance of the school</w:t>
      </w:r>
      <w:r>
        <w:rPr>
          <w:rFonts w:ascii="Arial" w:hAnsi="Arial" w:cs="Arial"/>
        </w:rPr>
        <w:t>.  Some examples may include, visiting the parish, daily physical education</w:t>
      </w:r>
      <w:r w:rsidR="00410277">
        <w:rPr>
          <w:rFonts w:ascii="Arial" w:hAnsi="Arial" w:cs="Arial"/>
        </w:rPr>
        <w:t xml:space="preserve"> or a</w:t>
      </w:r>
      <w:r>
        <w:rPr>
          <w:rFonts w:ascii="Arial" w:hAnsi="Arial" w:cs="Arial"/>
        </w:rPr>
        <w:t xml:space="preserve"> </w:t>
      </w:r>
      <w:r w:rsidR="00410277">
        <w:rPr>
          <w:rFonts w:ascii="Arial" w:hAnsi="Arial" w:cs="Arial"/>
        </w:rPr>
        <w:t xml:space="preserve">local </w:t>
      </w:r>
      <w:r w:rsidR="00410277">
        <w:rPr>
          <w:rFonts w:ascii="Arial" w:hAnsi="Arial" w:cs="Arial"/>
        </w:rPr>
        <w:lastRenderedPageBreak/>
        <w:t>park visit.  The administrators</w:t>
      </w:r>
      <w:r>
        <w:rPr>
          <w:rFonts w:ascii="Arial" w:hAnsi="Arial" w:cs="Arial"/>
        </w:rPr>
        <w:t xml:space="preserve"> will </w:t>
      </w:r>
      <w:r w:rsidR="00410277">
        <w:rPr>
          <w:rFonts w:ascii="Arial" w:hAnsi="Arial" w:cs="Arial"/>
        </w:rPr>
        <w:t>approve</w:t>
      </w:r>
      <w:r>
        <w:rPr>
          <w:rFonts w:ascii="Arial" w:hAnsi="Arial" w:cs="Arial"/>
        </w:rPr>
        <w:t xml:space="preserve"> these </w:t>
      </w:r>
      <w:r w:rsidR="00410277">
        <w:rPr>
          <w:rFonts w:ascii="Arial" w:hAnsi="Arial" w:cs="Arial"/>
        </w:rPr>
        <w:t>excursions with</w:t>
      </w:r>
      <w:r>
        <w:rPr>
          <w:rFonts w:ascii="Arial" w:hAnsi="Arial" w:cs="Arial"/>
        </w:rPr>
        <w:t xml:space="preserve"> teacher</w:t>
      </w:r>
      <w:r w:rsidR="002A309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supervision at all times</w:t>
      </w:r>
      <w:r w:rsidR="00410277">
        <w:rPr>
          <w:rFonts w:ascii="Arial" w:hAnsi="Arial" w:cs="Arial"/>
        </w:rPr>
        <w:t xml:space="preserve">.  Classes will notify the main office when they depart and return to </w:t>
      </w:r>
      <w:r w:rsidR="002A3098">
        <w:rPr>
          <w:rFonts w:ascii="Arial" w:hAnsi="Arial" w:cs="Arial"/>
        </w:rPr>
        <w:t xml:space="preserve">the </w:t>
      </w:r>
      <w:r w:rsidR="00410277">
        <w:rPr>
          <w:rFonts w:ascii="Arial" w:hAnsi="Arial" w:cs="Arial"/>
        </w:rPr>
        <w:t xml:space="preserve">school property.  </w:t>
      </w:r>
      <w:r w:rsidR="00410277" w:rsidRPr="00410277">
        <w:rPr>
          <w:rFonts w:ascii="Arial" w:hAnsi="Arial" w:cs="Arial"/>
          <w:b/>
        </w:rPr>
        <w:t xml:space="preserve">If you </w:t>
      </w:r>
      <w:r w:rsidR="005337DA">
        <w:rPr>
          <w:rFonts w:ascii="Arial" w:hAnsi="Arial" w:cs="Arial"/>
          <w:b/>
          <w:u w:val="single"/>
        </w:rPr>
        <w:t xml:space="preserve">Do Not </w:t>
      </w:r>
      <w:r w:rsidR="00410277" w:rsidRPr="00410277">
        <w:rPr>
          <w:rFonts w:ascii="Arial" w:hAnsi="Arial" w:cs="Arial"/>
          <w:b/>
        </w:rPr>
        <w:t xml:space="preserve">wish your child to participate in excursions off school property, we ask that you </w:t>
      </w:r>
      <w:r w:rsidR="005337DA">
        <w:rPr>
          <w:rFonts w:ascii="Arial" w:hAnsi="Arial" w:cs="Arial"/>
          <w:b/>
        </w:rPr>
        <w:t xml:space="preserve">please </w:t>
      </w:r>
      <w:r w:rsidR="00410277" w:rsidRPr="00410277">
        <w:rPr>
          <w:rFonts w:ascii="Arial" w:hAnsi="Arial" w:cs="Arial"/>
          <w:b/>
        </w:rPr>
        <w:t>notify the main office or your child’s classroom teacher prior to</w:t>
      </w:r>
      <w:r w:rsidR="00BA5722">
        <w:rPr>
          <w:rFonts w:ascii="Arial" w:hAnsi="Arial" w:cs="Arial"/>
          <w:b/>
        </w:rPr>
        <w:t xml:space="preserve"> Friday,</w:t>
      </w:r>
      <w:r w:rsidR="00410277" w:rsidRPr="00410277">
        <w:rPr>
          <w:rFonts w:ascii="Arial" w:hAnsi="Arial" w:cs="Arial"/>
          <w:b/>
        </w:rPr>
        <w:t xml:space="preserve"> September 24</w:t>
      </w:r>
      <w:r w:rsidR="00410277" w:rsidRPr="00410277">
        <w:rPr>
          <w:rFonts w:ascii="Arial" w:hAnsi="Arial" w:cs="Arial"/>
          <w:b/>
          <w:vertAlign w:val="superscript"/>
        </w:rPr>
        <w:t>th</w:t>
      </w:r>
      <w:r w:rsidR="00410277" w:rsidRPr="00410277">
        <w:rPr>
          <w:rFonts w:ascii="Arial" w:hAnsi="Arial" w:cs="Arial"/>
          <w:b/>
        </w:rPr>
        <w:t>.</w:t>
      </w:r>
    </w:p>
    <w:p w14:paraId="68DE7F67" w14:textId="77777777" w:rsidR="00107D62" w:rsidRPr="00107D62" w:rsidRDefault="00107D62" w:rsidP="00107D62">
      <w:pPr>
        <w:rPr>
          <w:rFonts w:ascii="Arial" w:hAnsi="Arial" w:cs="Arial"/>
        </w:rPr>
      </w:pPr>
    </w:p>
    <w:p w14:paraId="3ACA904C" w14:textId="1CF88341" w:rsidR="00A17826" w:rsidRDefault="00107D62" w:rsidP="00107D62">
      <w:pPr>
        <w:rPr>
          <w:rFonts w:ascii="Arial" w:hAnsi="Arial" w:cs="Arial"/>
        </w:rPr>
      </w:pPr>
      <w:r w:rsidRPr="00107D62">
        <w:rPr>
          <w:rFonts w:ascii="Arial" w:hAnsi="Arial" w:cs="Arial"/>
        </w:rPr>
        <w:t>Please reach out with any questions, comments or concerns - we are best when we work together!</w:t>
      </w:r>
    </w:p>
    <w:p w14:paraId="04D00732" w14:textId="3BB0AD94" w:rsidR="00BA5722" w:rsidRDefault="00BA5722" w:rsidP="00107D62">
      <w:pPr>
        <w:rPr>
          <w:rFonts w:ascii="Arial" w:hAnsi="Arial" w:cs="Arial"/>
        </w:rPr>
      </w:pPr>
    </w:p>
    <w:p w14:paraId="03FFEB40" w14:textId="062E7B23" w:rsidR="00BA5722" w:rsidRDefault="00BA5722" w:rsidP="00107D62">
      <w:pPr>
        <w:rPr>
          <w:rFonts w:ascii="Arial" w:hAnsi="Arial" w:cs="Arial"/>
        </w:rPr>
      </w:pPr>
      <w:r>
        <w:rPr>
          <w:rFonts w:ascii="Arial" w:hAnsi="Arial" w:cs="Arial"/>
        </w:rPr>
        <w:t>Looking forward to a wonderful Week #2</w:t>
      </w:r>
      <w:r w:rsidR="00AF6143">
        <w:rPr>
          <w:rFonts w:ascii="Arial" w:hAnsi="Arial" w:cs="Arial"/>
        </w:rPr>
        <w:t>!</w:t>
      </w:r>
    </w:p>
    <w:p w14:paraId="080E9372" w14:textId="77777777" w:rsidR="00410277" w:rsidRDefault="00410277" w:rsidP="00107D62">
      <w:pPr>
        <w:rPr>
          <w:rFonts w:ascii="Arial" w:hAnsi="Arial" w:cs="Arial"/>
        </w:rPr>
      </w:pPr>
    </w:p>
    <w:p w14:paraId="323B3C1B" w14:textId="77777777" w:rsidR="00410277" w:rsidRDefault="00410277" w:rsidP="00107D62">
      <w:pPr>
        <w:rPr>
          <w:rFonts w:ascii="Arial" w:hAnsi="Arial" w:cs="Arial"/>
        </w:rPr>
      </w:pPr>
    </w:p>
    <w:p w14:paraId="257D9A6C" w14:textId="77777777" w:rsidR="00410277" w:rsidRDefault="00410277" w:rsidP="00107D62">
      <w:pPr>
        <w:rPr>
          <w:rFonts w:ascii="Arial" w:hAnsi="Arial" w:cs="Arial"/>
        </w:rPr>
      </w:pPr>
      <w:r>
        <w:rPr>
          <w:rFonts w:ascii="Arial" w:hAnsi="Arial" w:cs="Arial"/>
        </w:rPr>
        <w:t>Tammy Hulton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Katie Williamson</w:t>
      </w:r>
    </w:p>
    <w:p w14:paraId="5E99E711" w14:textId="77777777" w:rsidR="00410277" w:rsidRDefault="00410277" w:rsidP="00107D62">
      <w:pPr>
        <w:rPr>
          <w:rFonts w:ascii="Arial" w:hAnsi="Arial" w:cs="Arial"/>
        </w:rPr>
      </w:pPr>
      <w:r>
        <w:rPr>
          <w:rFonts w:ascii="Arial" w:hAnsi="Arial" w:cs="Arial"/>
        </w:rPr>
        <w:t>Principal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Vice-principal</w:t>
      </w:r>
    </w:p>
    <w:p w14:paraId="51425C1A" w14:textId="77777777" w:rsidR="00410277" w:rsidRDefault="00FB3942" w:rsidP="00107D62">
      <w:pPr>
        <w:rPr>
          <w:rFonts w:ascii="Arial" w:hAnsi="Arial" w:cs="Arial"/>
        </w:rPr>
      </w:pPr>
      <w:hyperlink r:id="rId11" w:history="1">
        <w:r w:rsidR="00410277" w:rsidRPr="00E250A3">
          <w:rPr>
            <w:rStyle w:val="Hyperlink"/>
            <w:rFonts w:ascii="Arial" w:hAnsi="Arial" w:cs="Arial"/>
          </w:rPr>
          <w:t>hultonta@alcdsb.on.ca</w:t>
        </w:r>
      </w:hyperlink>
      <w:r w:rsidR="00410277">
        <w:rPr>
          <w:rFonts w:ascii="Arial" w:hAnsi="Arial" w:cs="Arial"/>
        </w:rPr>
        <w:tab/>
      </w:r>
      <w:r w:rsidR="00410277">
        <w:rPr>
          <w:rFonts w:ascii="Arial" w:hAnsi="Arial" w:cs="Arial"/>
        </w:rPr>
        <w:tab/>
      </w:r>
      <w:hyperlink r:id="rId12" w:history="1">
        <w:r w:rsidR="00410277" w:rsidRPr="00E250A3">
          <w:rPr>
            <w:rStyle w:val="Hyperlink"/>
            <w:rFonts w:ascii="Arial" w:hAnsi="Arial" w:cs="Arial"/>
          </w:rPr>
          <w:t>willkati@alcdsb.on.ca</w:t>
        </w:r>
      </w:hyperlink>
    </w:p>
    <w:p w14:paraId="79D444FB" w14:textId="77777777" w:rsidR="00410277" w:rsidRPr="00F60867" w:rsidRDefault="00410277" w:rsidP="00107D62">
      <w:pPr>
        <w:rPr>
          <w:rFonts w:ascii="Arial" w:hAnsi="Arial" w:cs="Arial"/>
        </w:rPr>
      </w:pPr>
    </w:p>
    <w:sectPr w:rsidR="00410277" w:rsidRPr="00F60867" w:rsidSect="00081375">
      <w:footerReference w:type="default" r:id="rId13"/>
      <w:headerReference w:type="first" r:id="rId14"/>
      <w:pgSz w:w="12240" w:h="15840"/>
      <w:pgMar w:top="1366" w:right="1797" w:bottom="1945" w:left="136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7E5812" w14:textId="77777777" w:rsidR="00FB3942" w:rsidRDefault="00FB3942" w:rsidP="00D807D8">
      <w:r>
        <w:separator/>
      </w:r>
    </w:p>
  </w:endnote>
  <w:endnote w:type="continuationSeparator" w:id="0">
    <w:p w14:paraId="4F14D9F1" w14:textId="77777777" w:rsidR="00FB3942" w:rsidRDefault="00FB3942" w:rsidP="00D80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B0500000000000000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500000000000000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520BD" w14:textId="77777777" w:rsidR="00116FC7" w:rsidRDefault="00081375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8B9B9BC" wp14:editId="08176B52">
              <wp:simplePos x="0" y="0"/>
              <wp:positionH relativeFrom="page">
                <wp:posOffset>878205</wp:posOffset>
              </wp:positionH>
              <wp:positionV relativeFrom="page">
                <wp:posOffset>9145809</wp:posOffset>
              </wp:positionV>
              <wp:extent cx="3361055" cy="594360"/>
              <wp:effectExtent l="0" t="0" r="17145" b="152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38A03" w14:textId="77777777" w:rsidR="00081375" w:rsidRPr="00081375" w:rsidRDefault="00081375" w:rsidP="00081375">
                          <w:pP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081375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Our Lady of Mount Carmel Catholic School</w:t>
                          </w:r>
                        </w:p>
                        <w:p w14:paraId="2072712E" w14:textId="77777777" w:rsidR="001163E3" w:rsidRPr="001163E3" w:rsidRDefault="001163E3" w:rsidP="001163E3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97 Park C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res., Amherstview, Ontario K7N 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1L7</w:t>
                          </w:r>
                        </w:p>
                        <w:p w14:paraId="616CAE40" w14:textId="77777777" w:rsidR="00116FC7" w:rsidRPr="00553C45" w:rsidRDefault="001163E3" w:rsidP="001163E3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89.1122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Fax: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389.9684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flhpolmc@alcdsb.on.ca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www.alcdsb.on.ca/school/olm</w:t>
                          </w:r>
                          <w: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66CCAB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.15pt;margin-top:720.15pt;width:264.65pt;height:46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" filled="f" stroked="f">
              <v:textbox inset="0,0,0,0">
                <w:txbxContent>
                  <w:p w:rsidR="00081375" w:rsidRPr="00081375" w:rsidRDefault="00081375" w:rsidP="00081375">
                    <w:pP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081375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Our Lady of Mount Carmel Catholic School</w:t>
                    </w:r>
                  </w:p>
                  <w:p w:rsidR="001163E3" w:rsidRPr="001163E3" w:rsidRDefault="001163E3" w:rsidP="001163E3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97 Park C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res.,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Amherstview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, Ontario K7N 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1L7</w:t>
                    </w:r>
                  </w:p>
                  <w:p w:rsidR="00116FC7" w:rsidRPr="00553C45" w:rsidRDefault="001163E3" w:rsidP="001163E3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89.1122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Fax: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389.9684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flhpolmc@alcdsb.on.ca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www.alcdsb.on.ca/school/olm</w:t>
                    </w:r>
                    <w: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A4EB4" w14:textId="77777777" w:rsidR="00FB3942" w:rsidRDefault="00FB3942" w:rsidP="00D807D8">
      <w:r>
        <w:separator/>
      </w:r>
    </w:p>
  </w:footnote>
  <w:footnote w:type="continuationSeparator" w:id="0">
    <w:p w14:paraId="156BD5AA" w14:textId="77777777" w:rsidR="00FB3942" w:rsidRDefault="00FB3942" w:rsidP="00D80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B1C825" w14:textId="77777777" w:rsidR="00081375" w:rsidRDefault="00081375">
    <w:pPr>
      <w:pStyle w:val="Header"/>
    </w:pPr>
    <w:r w:rsidRPr="00081375">
      <w:rPr>
        <w:noProof/>
        <w:lang w:val="en-CA" w:eastAsia="en-CA"/>
      </w:rPr>
      <w:drawing>
        <wp:anchor distT="0" distB="0" distL="114300" distR="114300" simplePos="0" relativeHeight="251662336" behindDoc="0" locked="0" layoutInCell="1" allowOverlap="1" wp14:anchorId="057CCC62" wp14:editId="1FB989CB">
          <wp:simplePos x="0" y="0"/>
          <wp:positionH relativeFrom="page">
            <wp:posOffset>-635</wp:posOffset>
          </wp:positionH>
          <wp:positionV relativeFrom="page">
            <wp:posOffset>-635</wp:posOffset>
          </wp:positionV>
          <wp:extent cx="7787005" cy="10076815"/>
          <wp:effectExtent l="0" t="0" r="10795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_leterheads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7005" cy="100768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7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E80172" wp14:editId="7E8C3DF0">
              <wp:simplePos x="0" y="0"/>
              <wp:positionH relativeFrom="page">
                <wp:posOffset>895985</wp:posOffset>
              </wp:positionH>
              <wp:positionV relativeFrom="page">
                <wp:posOffset>1176020</wp:posOffset>
              </wp:positionV>
              <wp:extent cx="3361055" cy="594360"/>
              <wp:effectExtent l="0" t="0" r="17145" b="1524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61055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EBC55" w14:textId="77777777" w:rsidR="00081375" w:rsidRPr="001163E3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97 Park C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res., Amherstview, Ontario K7N 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>1L7</w:t>
                          </w:r>
                        </w:p>
                        <w:p w14:paraId="13FBDE13" w14:textId="77777777" w:rsidR="00081375" w:rsidRPr="00553C45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</w:pP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Tel:</w:t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89.1122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Fax: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 1 (613) 389.9684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br/>
                          </w:r>
                          <w:r w:rsidRPr="001163E3">
                            <w:rPr>
                              <w:rFonts w:ascii="Arial" w:hAnsi="Arial" w:cs="Arial"/>
                              <w:color w:val="8C1D40"/>
                              <w:sz w:val="18"/>
                              <w:szCs w:val="18"/>
                            </w:rPr>
                            <w:t xml:space="preserve">flhpolmc@alcdsb.on.ca   </w:t>
                          </w:r>
                          <w:r w:rsidRPr="001163E3"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www.alcdsb.on.ca/school/olm</w:t>
                          </w:r>
                          <w:r>
                            <w:rPr>
                              <w:rFonts w:ascii="Arial" w:hAnsi="Arial" w:cs="Arial"/>
                              <w:b/>
                              <w:color w:val="8C1D40"/>
                              <w:sz w:val="18"/>
                              <w:szCs w:val="18"/>
                            </w:rPr>
                            <w:t>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F6C32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70.55pt;margin-top:92.6pt;width:264.65pt;height:46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" filled="f" stroked="f">
              <v:textbox inset="0,0,0,0">
                <w:txbxContent>
                  <w:p w:rsidR="00081375" w:rsidRPr="001163E3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97 Park C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res.,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Amherstview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, Ontario K7N 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>1L7</w:t>
                    </w:r>
                  </w:p>
                  <w:p w:rsidR="00081375" w:rsidRPr="00553C45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</w:pP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Tel:</w:t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89.1122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Fax: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 1 (613) 389.9684</w:t>
                    </w:r>
                    <w:r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br/>
                    </w:r>
                    <w:r w:rsidRPr="001163E3">
                      <w:rPr>
                        <w:rFonts w:ascii="Arial" w:hAnsi="Arial" w:cs="Arial"/>
                        <w:color w:val="8C1D40"/>
                        <w:sz w:val="18"/>
                        <w:szCs w:val="18"/>
                      </w:rPr>
                      <w:t xml:space="preserve">flhpolmc@alcdsb.on.ca   </w:t>
                    </w:r>
                    <w:r w:rsidRPr="001163E3"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www.alcdsb.on.ca/school/olm</w:t>
                    </w:r>
                    <w:r>
                      <w:rPr>
                        <w:rFonts w:ascii="Arial" w:hAnsi="Arial" w:cs="Arial"/>
                        <w:b/>
                        <w:color w:val="8C1D40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81375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3123FC" wp14:editId="293E67DE">
              <wp:simplePos x="0" y="0"/>
              <wp:positionH relativeFrom="page">
                <wp:posOffset>897255</wp:posOffset>
              </wp:positionH>
              <wp:positionV relativeFrom="page">
                <wp:posOffset>9307830</wp:posOffset>
              </wp:positionV>
              <wp:extent cx="3541395" cy="450850"/>
              <wp:effectExtent l="0" t="0" r="1460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413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35C220" w14:textId="77777777" w:rsidR="00081375" w:rsidRPr="00962DB6" w:rsidRDefault="00081375" w:rsidP="00081375">
                          <w:pPr>
                            <w:spacing w:line="276" w:lineRule="auto"/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</w:pP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51 Dairy Ave, Napanee, </w:t>
                          </w:r>
                          <w:r w:rsidRPr="001421E1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Ontario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K7R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4B2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Tel: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354.2255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Auto Attendant: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354.6257   </w:t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Toll Free: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800</w:t>
                          </w:r>
                          <w:r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) 581.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>1116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br/>
                          </w:r>
                          <w:r w:rsidRPr="00962DB6">
                            <w:rPr>
                              <w:rFonts w:ascii="Arial" w:hAnsi="Arial" w:cs="Arial"/>
                              <w:b/>
                              <w:color w:val="8C1D40"/>
                              <w:sz w:val="16"/>
                              <w:szCs w:val="16"/>
                            </w:rPr>
                            <w:t>Fax:</w:t>
                          </w:r>
                          <w:r w:rsidRPr="00962DB6">
                            <w:rPr>
                              <w:rFonts w:ascii="Arial" w:hAnsi="Arial" w:cs="Arial"/>
                              <w:color w:val="8C1D40"/>
                              <w:sz w:val="16"/>
                              <w:szCs w:val="16"/>
                            </w:rPr>
                            <w:t xml:space="preserve"> 1 (613) 354.0351   info@alcdsb.on.ca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8D54274" id="Text Box 6" o:spid="_x0000_s1028" type="#_x0000_t202" style="position:absolute;margin-left:70.65pt;margin-top:732.9pt;width:278.85pt;height:3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" filled="f" stroked="f">
              <v:textbox inset="0,0,0,0">
                <w:txbxContent>
                  <w:p w:rsidR="00081375" w:rsidRPr="00962DB6" w:rsidRDefault="00081375" w:rsidP="00081375">
                    <w:pPr>
                      <w:spacing w:line="276" w:lineRule="auto"/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</w:pP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51 Dairy Ave, </w:t>
                    </w:r>
                    <w:proofErr w:type="spellStart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Napanee</w:t>
                    </w:r>
                    <w:proofErr w:type="spellEnd"/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, </w:t>
                    </w:r>
                    <w:r w:rsidRPr="001421E1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Ontario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K7R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4B2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Tel: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354.2255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Auto Attendant: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354.6257   </w:t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Toll Free: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800</w:t>
                    </w:r>
                    <w:r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) 581.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>1116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br/>
                    </w:r>
                    <w:r w:rsidRPr="00962DB6">
                      <w:rPr>
                        <w:rFonts w:ascii="Arial" w:hAnsi="Arial" w:cs="Arial"/>
                        <w:b/>
                        <w:color w:val="8C1D40"/>
                        <w:sz w:val="16"/>
                        <w:szCs w:val="16"/>
                      </w:rPr>
                      <w:t>Fax:</w:t>
                    </w:r>
                    <w:r w:rsidRPr="00962DB6">
                      <w:rPr>
                        <w:rFonts w:ascii="Arial" w:hAnsi="Arial" w:cs="Arial"/>
                        <w:color w:val="8C1D40"/>
                        <w:sz w:val="16"/>
                        <w:szCs w:val="16"/>
                      </w:rPr>
                      <w:t xml:space="preserve"> 1 (613) 354.0351   info@alcdsb.on.ca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7001E"/>
    <w:multiLevelType w:val="hybridMultilevel"/>
    <w:tmpl w:val="6B9E141A"/>
    <w:lvl w:ilvl="0" w:tplc="1009000F">
      <w:start w:val="1"/>
      <w:numFmt w:val="decimal"/>
      <w:lvlText w:val="%1."/>
      <w:lvlJc w:val="left"/>
      <w:pPr>
        <w:ind w:left="927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B62C3E"/>
    <w:multiLevelType w:val="hybridMultilevel"/>
    <w:tmpl w:val="DF5A39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6000B"/>
    <w:multiLevelType w:val="hybridMultilevel"/>
    <w:tmpl w:val="2A7AFC50"/>
    <w:lvl w:ilvl="0" w:tplc="0C940F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37ECA52C">
      <w:start w:val="2"/>
      <w:numFmt w:val="bullet"/>
      <w:lvlText w:val="•"/>
      <w:lvlJc w:val="left"/>
      <w:pPr>
        <w:ind w:left="1800" w:hanging="720"/>
      </w:pPr>
      <w:rPr>
        <w:rFonts w:ascii="Arial" w:eastAsiaTheme="minorEastAsia" w:hAnsi="Arial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E4841"/>
    <w:multiLevelType w:val="hybridMultilevel"/>
    <w:tmpl w:val="502E525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C6105"/>
    <w:multiLevelType w:val="hybridMultilevel"/>
    <w:tmpl w:val="7A6053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A0C45"/>
    <w:multiLevelType w:val="hybridMultilevel"/>
    <w:tmpl w:val="9A16CD00"/>
    <w:lvl w:ilvl="0" w:tplc="100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5BE51AFF"/>
    <w:multiLevelType w:val="hybridMultilevel"/>
    <w:tmpl w:val="A0E4B48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161ECC"/>
    <w:multiLevelType w:val="hybridMultilevel"/>
    <w:tmpl w:val="659CB0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93A58"/>
    <w:multiLevelType w:val="hybridMultilevel"/>
    <w:tmpl w:val="962ED40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A0FB5"/>
    <w:multiLevelType w:val="hybridMultilevel"/>
    <w:tmpl w:val="971CAD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904A3"/>
    <w:multiLevelType w:val="hybridMultilevel"/>
    <w:tmpl w:val="61321E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A626B"/>
    <w:multiLevelType w:val="hybridMultilevel"/>
    <w:tmpl w:val="73B6A8D6"/>
    <w:lvl w:ilvl="0" w:tplc="92E02E74">
      <w:start w:val="1"/>
      <w:numFmt w:val="decimal"/>
      <w:lvlText w:val="%1."/>
      <w:lvlJc w:val="left"/>
      <w:pPr>
        <w:ind w:left="1069" w:hanging="360"/>
      </w:pPr>
    </w:lvl>
    <w:lvl w:ilvl="1" w:tplc="10090019">
      <w:start w:val="1"/>
      <w:numFmt w:val="lowerLetter"/>
      <w:lvlText w:val="%2."/>
      <w:lvlJc w:val="left"/>
      <w:pPr>
        <w:ind w:left="1980" w:hanging="360"/>
      </w:pPr>
    </w:lvl>
    <w:lvl w:ilvl="2" w:tplc="1009001B">
      <w:start w:val="1"/>
      <w:numFmt w:val="lowerRoman"/>
      <w:lvlText w:val="%3."/>
      <w:lvlJc w:val="right"/>
      <w:pPr>
        <w:ind w:left="2700" w:hanging="180"/>
      </w:pPr>
    </w:lvl>
    <w:lvl w:ilvl="3" w:tplc="1009000F">
      <w:start w:val="1"/>
      <w:numFmt w:val="decimal"/>
      <w:lvlText w:val="%4."/>
      <w:lvlJc w:val="left"/>
      <w:pPr>
        <w:ind w:left="3420" w:hanging="360"/>
      </w:pPr>
    </w:lvl>
    <w:lvl w:ilvl="4" w:tplc="10090019">
      <w:start w:val="1"/>
      <w:numFmt w:val="lowerLetter"/>
      <w:lvlText w:val="%5."/>
      <w:lvlJc w:val="left"/>
      <w:pPr>
        <w:ind w:left="4140" w:hanging="360"/>
      </w:pPr>
    </w:lvl>
    <w:lvl w:ilvl="5" w:tplc="1009001B">
      <w:start w:val="1"/>
      <w:numFmt w:val="lowerRoman"/>
      <w:lvlText w:val="%6."/>
      <w:lvlJc w:val="right"/>
      <w:pPr>
        <w:ind w:left="4860" w:hanging="180"/>
      </w:pPr>
    </w:lvl>
    <w:lvl w:ilvl="6" w:tplc="1009000F">
      <w:start w:val="1"/>
      <w:numFmt w:val="decimal"/>
      <w:lvlText w:val="%7."/>
      <w:lvlJc w:val="left"/>
      <w:pPr>
        <w:ind w:left="5580" w:hanging="360"/>
      </w:pPr>
    </w:lvl>
    <w:lvl w:ilvl="7" w:tplc="10090019">
      <w:start w:val="1"/>
      <w:numFmt w:val="lowerLetter"/>
      <w:lvlText w:val="%8."/>
      <w:lvlJc w:val="left"/>
      <w:pPr>
        <w:ind w:left="6300" w:hanging="360"/>
      </w:pPr>
    </w:lvl>
    <w:lvl w:ilvl="8" w:tplc="1009001B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4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0"/>
    <w:docVar w:name="ShowOutlines" w:val="1"/>
  </w:docVars>
  <w:rsids>
    <w:rsidRoot w:val="0031168B"/>
    <w:rsid w:val="000759A6"/>
    <w:rsid w:val="00081375"/>
    <w:rsid w:val="0009372F"/>
    <w:rsid w:val="00097621"/>
    <w:rsid w:val="000A3B4E"/>
    <w:rsid w:val="000B02B0"/>
    <w:rsid w:val="000E0B07"/>
    <w:rsid w:val="000F31BE"/>
    <w:rsid w:val="00107D62"/>
    <w:rsid w:val="001163E3"/>
    <w:rsid w:val="00116FC7"/>
    <w:rsid w:val="00136824"/>
    <w:rsid w:val="001421E1"/>
    <w:rsid w:val="00163D46"/>
    <w:rsid w:val="00166B3C"/>
    <w:rsid w:val="00181546"/>
    <w:rsid w:val="001C15EA"/>
    <w:rsid w:val="001E67E8"/>
    <w:rsid w:val="001E7900"/>
    <w:rsid w:val="001F2276"/>
    <w:rsid w:val="001F48BB"/>
    <w:rsid w:val="00214FA6"/>
    <w:rsid w:val="0022212D"/>
    <w:rsid w:val="00247D80"/>
    <w:rsid w:val="002820E7"/>
    <w:rsid w:val="0028291C"/>
    <w:rsid w:val="00285446"/>
    <w:rsid w:val="00286B42"/>
    <w:rsid w:val="002A17E6"/>
    <w:rsid w:val="002A3098"/>
    <w:rsid w:val="002A77C9"/>
    <w:rsid w:val="002D7DE9"/>
    <w:rsid w:val="002E3AA5"/>
    <w:rsid w:val="00310E4F"/>
    <w:rsid w:val="0031168B"/>
    <w:rsid w:val="0032547F"/>
    <w:rsid w:val="00334C71"/>
    <w:rsid w:val="003447DA"/>
    <w:rsid w:val="003535D4"/>
    <w:rsid w:val="003743D0"/>
    <w:rsid w:val="00382FFC"/>
    <w:rsid w:val="003A1A11"/>
    <w:rsid w:val="003B332C"/>
    <w:rsid w:val="003B6D5B"/>
    <w:rsid w:val="003D5FDA"/>
    <w:rsid w:val="003D7766"/>
    <w:rsid w:val="003E1012"/>
    <w:rsid w:val="004063BB"/>
    <w:rsid w:val="00410277"/>
    <w:rsid w:val="00425BCF"/>
    <w:rsid w:val="00440188"/>
    <w:rsid w:val="00442970"/>
    <w:rsid w:val="00446D1A"/>
    <w:rsid w:val="0052208E"/>
    <w:rsid w:val="005337DA"/>
    <w:rsid w:val="00535A09"/>
    <w:rsid w:val="00553C45"/>
    <w:rsid w:val="00556F54"/>
    <w:rsid w:val="0056355D"/>
    <w:rsid w:val="0059507D"/>
    <w:rsid w:val="005A407D"/>
    <w:rsid w:val="005D22B2"/>
    <w:rsid w:val="005F7C71"/>
    <w:rsid w:val="00621044"/>
    <w:rsid w:val="00640887"/>
    <w:rsid w:val="00646DB8"/>
    <w:rsid w:val="00671075"/>
    <w:rsid w:val="006771CD"/>
    <w:rsid w:val="00682C77"/>
    <w:rsid w:val="007718CA"/>
    <w:rsid w:val="007A7991"/>
    <w:rsid w:val="007C085C"/>
    <w:rsid w:val="008612AC"/>
    <w:rsid w:val="00873045"/>
    <w:rsid w:val="00895DD3"/>
    <w:rsid w:val="008E33EB"/>
    <w:rsid w:val="008E6169"/>
    <w:rsid w:val="00962DB6"/>
    <w:rsid w:val="009C015F"/>
    <w:rsid w:val="009D28F4"/>
    <w:rsid w:val="00A14D41"/>
    <w:rsid w:val="00A17826"/>
    <w:rsid w:val="00A7744E"/>
    <w:rsid w:val="00A82C8B"/>
    <w:rsid w:val="00A946A1"/>
    <w:rsid w:val="00AA52F2"/>
    <w:rsid w:val="00AA5E5B"/>
    <w:rsid w:val="00AC350E"/>
    <w:rsid w:val="00AC5B77"/>
    <w:rsid w:val="00AE61D0"/>
    <w:rsid w:val="00AF6143"/>
    <w:rsid w:val="00B00C48"/>
    <w:rsid w:val="00B3088E"/>
    <w:rsid w:val="00B30AE3"/>
    <w:rsid w:val="00B57760"/>
    <w:rsid w:val="00B57C53"/>
    <w:rsid w:val="00B87843"/>
    <w:rsid w:val="00BA5722"/>
    <w:rsid w:val="00BB7C9D"/>
    <w:rsid w:val="00BC29F6"/>
    <w:rsid w:val="00BD44E0"/>
    <w:rsid w:val="00BF2A09"/>
    <w:rsid w:val="00C007EE"/>
    <w:rsid w:val="00C145EF"/>
    <w:rsid w:val="00C14A3C"/>
    <w:rsid w:val="00C2441D"/>
    <w:rsid w:val="00C3493A"/>
    <w:rsid w:val="00C4569A"/>
    <w:rsid w:val="00C70C86"/>
    <w:rsid w:val="00C94165"/>
    <w:rsid w:val="00CB647A"/>
    <w:rsid w:val="00D019BC"/>
    <w:rsid w:val="00D41F25"/>
    <w:rsid w:val="00D70B16"/>
    <w:rsid w:val="00D807D8"/>
    <w:rsid w:val="00D95036"/>
    <w:rsid w:val="00DC4EE3"/>
    <w:rsid w:val="00DE1B1D"/>
    <w:rsid w:val="00DF7D3D"/>
    <w:rsid w:val="00E14586"/>
    <w:rsid w:val="00E3157A"/>
    <w:rsid w:val="00E5631A"/>
    <w:rsid w:val="00E564BB"/>
    <w:rsid w:val="00E7245F"/>
    <w:rsid w:val="00E974B9"/>
    <w:rsid w:val="00EA106C"/>
    <w:rsid w:val="00EB2103"/>
    <w:rsid w:val="00EF6DBF"/>
    <w:rsid w:val="00F05EAE"/>
    <w:rsid w:val="00F50831"/>
    <w:rsid w:val="00F60867"/>
    <w:rsid w:val="00FB3942"/>
    <w:rsid w:val="00FC34FA"/>
    <w:rsid w:val="00FE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3322A3"/>
  <w14:defaultImageDpi w14:val="300"/>
  <w15:docId w15:val="{FAE59AF1-4DE4-497C-B529-59612F49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07D8"/>
  </w:style>
  <w:style w:type="paragraph" w:styleId="Footer">
    <w:name w:val="footer"/>
    <w:basedOn w:val="Normal"/>
    <w:link w:val="FooterChar"/>
    <w:uiPriority w:val="99"/>
    <w:unhideWhenUsed/>
    <w:rsid w:val="00D807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07D8"/>
  </w:style>
  <w:style w:type="character" w:styleId="Hyperlink">
    <w:name w:val="Hyperlink"/>
    <w:basedOn w:val="DefaultParagraphFont"/>
    <w:uiPriority w:val="99"/>
    <w:unhideWhenUsed/>
    <w:rsid w:val="00962DB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4FA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E7900"/>
    <w:rPr>
      <w:rFonts w:ascii="Times New Roman" w:eastAsia="Calibri" w:hAnsi="Times New Roman" w:cs="Times New Roman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56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6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illkati@alcdsb.on.ca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ultonta@alcdsb.on.c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jensteve@sympatico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ank\Desktop\letterhead_OLM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9F5D95D6C99C46B476166BCE8FD387" ma:contentTypeVersion="14" ma:contentTypeDescription="Create a new document." ma:contentTypeScope="" ma:versionID="334c6769f357b4743773e2b47d6298b5">
  <xsd:schema xmlns:xsd="http://www.w3.org/2001/XMLSchema" xmlns:xs="http://www.w3.org/2001/XMLSchema" xmlns:p="http://schemas.microsoft.com/office/2006/metadata/properties" xmlns:ns3="b131a03d-ee53-4206-a83e-e756e67f8e18" xmlns:ns4="3229f034-adcc-4dba-a10b-50fb7b105a1f" targetNamespace="http://schemas.microsoft.com/office/2006/metadata/properties" ma:root="true" ma:fieldsID="5e8b15c971f3ed7216b7d174cff11de8" ns3:_="" ns4:_="">
    <xsd:import namespace="b131a03d-ee53-4206-a83e-e756e67f8e18"/>
    <xsd:import namespace="3229f034-adcc-4dba-a10b-50fb7b105a1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1a03d-ee53-4206-a83e-e756e67f8e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9f034-adcc-4dba-a10b-50fb7b105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B38D92-4C08-47FC-BC81-43D65802BD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1a03d-ee53-4206-a83e-e756e67f8e18"/>
    <ds:schemaRef ds:uri="3229f034-adcc-4dba-a10b-50fb7b105a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770B68-080C-4181-8D8F-2FDBEDB3B1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AA7A82-E58A-4EFA-9D14-54E2E25EE88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letterhead_OLMC.dotx</Template>
  <TotalTime>0</TotalTime>
  <Pages>2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Tammy Hulton</cp:lastModifiedBy>
  <cp:revision>2</cp:revision>
  <cp:lastPrinted>2019-10-03T15:45:00Z</cp:lastPrinted>
  <dcterms:created xsi:type="dcterms:W3CDTF">2021-09-12T17:48:00Z</dcterms:created>
  <dcterms:modified xsi:type="dcterms:W3CDTF">2021-09-12T17:48:00Z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0x010100FD9F5D95D6C99C46B476166BCE8FD387</vt:lpwstr>
  </property>
  <property fmtid="{D5CDD505-2E9C-101B-9397-08002B2CF9AE}" pid="3" name="SlSyncDisplayOn">
    <vt:lpwstr/>
  </property>
</Properties>
</file>